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A4D" w:rsidRDefault="00FB1A4D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FB1A4D" w:rsidRDefault="00FB1A4D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FB1A4D" w:rsidRDefault="00FB1A4D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 Юный музеевед педагог Колсанова В.И</w:t>
      </w:r>
    </w:p>
    <w:p w:rsidR="00FB1A4D" w:rsidRPr="006B1CEA" w:rsidRDefault="00FB1A4D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B1A4D" w:rsidRPr="0016379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FB1A4D" w:rsidRPr="0016379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Колсанова В.И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CE6BF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Юный музеевед.1 группа 2 г.о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06.04.20</w:t>
            </w:r>
          </w:p>
          <w:p w:rsidR="00FB1A4D" w:rsidRPr="00C673AC" w:rsidRDefault="00FB1A4D" w:rsidP="00C673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673AC">
              <w:rPr>
                <w:rFonts w:ascii="Times New Roman" w:hAnsi="Times New Roman"/>
                <w:color w:val="000000"/>
                <w:sz w:val="20"/>
              </w:rPr>
              <w:t>9.45-10.15</w:t>
            </w:r>
          </w:p>
          <w:p w:rsidR="00FB1A4D" w:rsidRPr="0016379A" w:rsidRDefault="00FB1A4D" w:rsidP="00C673A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Лашков Иван Гурьянович ,</w:t>
            </w:r>
            <w:bookmarkStart w:id="0" w:name="_GoBack"/>
            <w:bookmarkEnd w:id="0"/>
            <w:r w:rsidRPr="0016379A">
              <w:rPr>
                <w:rFonts w:ascii="Times New Roman" w:hAnsi="Times New Roman"/>
                <w:sz w:val="24"/>
                <w:szCs w:val="24"/>
              </w:rPr>
              <w:t>герой Советсткого Союза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FB1A4D" w:rsidRPr="0016379A" w:rsidRDefault="00FB1A4D" w:rsidP="005565C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 xml:space="preserve">работы прислать на </w:t>
            </w:r>
            <w:r w:rsidRPr="0016379A"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1637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B1A4D" w:rsidRPr="0016379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Колсанова В.И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CE6BF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Юный музеевед 3  группа 3 г.о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06.04.20</w:t>
            </w:r>
          </w:p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AC">
              <w:rPr>
                <w:rFonts w:ascii="Times New Roman" w:hAnsi="Times New Roman"/>
                <w:color w:val="000000"/>
                <w:sz w:val="20"/>
              </w:rPr>
              <w:t>12.45-13.15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C0642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Муса Джалиль.Его стихи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FB1A4D" w:rsidRPr="0016379A" w:rsidRDefault="00FB1A4D" w:rsidP="005565C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 отчет в </w:t>
            </w:r>
          </w:p>
        </w:tc>
      </w:tr>
      <w:tr w:rsidR="00FB1A4D" w:rsidRPr="0016379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Колсанова В.И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Юный музеевед 1 группа 2.г.о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08.04.20</w:t>
            </w:r>
          </w:p>
          <w:p w:rsidR="00FB1A4D" w:rsidRPr="0016379A" w:rsidRDefault="00FB1A4D" w:rsidP="00C673A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Герои Татарстана .Наши земляки.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FB1A4D" w:rsidRPr="0016379A" w:rsidRDefault="00FB1A4D" w:rsidP="005565C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 отчет </w:t>
            </w:r>
          </w:p>
        </w:tc>
      </w:tr>
      <w:tr w:rsidR="00FB1A4D" w:rsidRPr="0016379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Колсанова В.И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Юный музеевед 2 группа 2 г.о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08.04.20</w:t>
            </w:r>
          </w:p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5565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sz w:val="24"/>
                <w:szCs w:val="24"/>
              </w:rPr>
              <w:t xml:space="preserve">           Зоя Космодемьянская. Ее подвиг в годы войны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FB1A4D" w:rsidRPr="0016379A" w:rsidRDefault="00FB1A4D" w:rsidP="005565C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работы прислать на whatsapp отчет</w:t>
            </w:r>
          </w:p>
        </w:tc>
      </w:tr>
      <w:tr w:rsidR="00FB1A4D" w:rsidRPr="0016379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Колсанова В.И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Юный музеевед  3 группа 3 г.о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08.04.20</w:t>
            </w:r>
          </w:p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5C5">
              <w:rPr>
                <w:rFonts w:ascii="Times New Roman" w:hAnsi="Times New Roman"/>
                <w:color w:val="000000"/>
                <w:sz w:val="20"/>
              </w:rPr>
              <w:t>14.45-15.15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Книга памяти.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A4D" w:rsidRPr="0016379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Колсанова В.И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Юный музеевед 2 группа 2г.о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9.04.20 14.45-15.15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379A">
              <w:rPr>
                <w:rFonts w:ascii="Times New Roman" w:hAnsi="Times New Roman"/>
                <w:sz w:val="24"/>
                <w:szCs w:val="24"/>
              </w:rPr>
              <w:t>Они сражались за Родину. Местный Материал.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A4D" w:rsidRPr="0016379A" w:rsidRDefault="00FB1A4D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1A4D" w:rsidRPr="00380043" w:rsidRDefault="00FB1A4D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sectPr w:rsidR="00FB1A4D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678F3"/>
    <w:rsid w:val="00126009"/>
    <w:rsid w:val="0016379A"/>
    <w:rsid w:val="001802DF"/>
    <w:rsid w:val="00380043"/>
    <w:rsid w:val="003C6945"/>
    <w:rsid w:val="00460B55"/>
    <w:rsid w:val="0053386B"/>
    <w:rsid w:val="005565C5"/>
    <w:rsid w:val="00663C49"/>
    <w:rsid w:val="00680F1E"/>
    <w:rsid w:val="00682313"/>
    <w:rsid w:val="006B1CEA"/>
    <w:rsid w:val="006C63AB"/>
    <w:rsid w:val="007D24DC"/>
    <w:rsid w:val="008C2A4D"/>
    <w:rsid w:val="008E246A"/>
    <w:rsid w:val="009E52D9"/>
    <w:rsid w:val="00A94342"/>
    <w:rsid w:val="00AA1B29"/>
    <w:rsid w:val="00C0642C"/>
    <w:rsid w:val="00C30518"/>
    <w:rsid w:val="00C403CC"/>
    <w:rsid w:val="00C673AC"/>
    <w:rsid w:val="00C96F16"/>
    <w:rsid w:val="00CE497C"/>
    <w:rsid w:val="00CE6BF6"/>
    <w:rsid w:val="00D34C20"/>
    <w:rsid w:val="00ED285C"/>
    <w:rsid w:val="00F101C9"/>
    <w:rsid w:val="00F40464"/>
    <w:rsid w:val="00F42908"/>
    <w:rsid w:val="00FB1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5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8E246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246A"/>
    <w:rPr>
      <w:rFonts w:ascii="Cambria" w:hAnsi="Cambria" w:cs="Times New Roman"/>
      <w:b/>
      <w:bCs/>
      <w:color w:val="365F91"/>
      <w:sz w:val="28"/>
      <w:szCs w:val="28"/>
    </w:rPr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  <w:style w:type="paragraph" w:customStyle="1" w:styleId="1">
    <w:name w:val="Стиль1"/>
    <w:basedOn w:val="Heading1"/>
    <w:link w:val="10"/>
    <w:uiPriority w:val="99"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0">
    <w:name w:val="Стиль1 Знак"/>
    <w:basedOn w:val="Heading1Char"/>
    <w:link w:val="1"/>
    <w:uiPriority w:val="99"/>
    <w:locked/>
    <w:rsid w:val="008E246A"/>
    <w:rPr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1</Pages>
  <Words>164</Words>
  <Characters>935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9</cp:revision>
  <dcterms:created xsi:type="dcterms:W3CDTF">2020-04-07T11:08:00Z</dcterms:created>
  <dcterms:modified xsi:type="dcterms:W3CDTF">2020-04-13T10:04:00Z</dcterms:modified>
</cp:coreProperties>
</file>